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CC0" w:rsidRPr="00006942" w:rsidRDefault="008E0CC0" w:rsidP="00B97BC1">
      <w:pPr>
        <w:spacing w:before="360"/>
        <w:jc w:val="center"/>
        <w:rPr>
          <w:b/>
          <w:bCs/>
          <w:sz w:val="28"/>
          <w:szCs w:val="28"/>
        </w:rPr>
      </w:pPr>
      <w:r w:rsidRPr="00006942">
        <w:rPr>
          <w:b/>
          <w:bCs/>
          <w:sz w:val="28"/>
          <w:szCs w:val="28"/>
        </w:rPr>
        <w:t>INFORMACJE DLA STUDENTÓW</w:t>
      </w:r>
    </w:p>
    <w:p w:rsidR="008E0CC0" w:rsidRPr="00006942" w:rsidRDefault="008E0CC0" w:rsidP="0023554C">
      <w:pPr>
        <w:jc w:val="center"/>
        <w:rPr>
          <w:b/>
          <w:bCs/>
          <w:sz w:val="28"/>
          <w:szCs w:val="28"/>
        </w:rPr>
      </w:pPr>
      <w:r w:rsidRPr="00006942">
        <w:rPr>
          <w:b/>
          <w:bCs/>
          <w:sz w:val="28"/>
          <w:szCs w:val="28"/>
        </w:rPr>
        <w:t xml:space="preserve">Godziny przyjmowania Studentów: codziennie, w godzinach </w:t>
      </w:r>
      <w:r>
        <w:rPr>
          <w:b/>
          <w:bCs/>
          <w:sz w:val="28"/>
          <w:szCs w:val="28"/>
        </w:rPr>
        <w:t>9</w:t>
      </w:r>
      <w:r w:rsidRPr="00006942">
        <w:rPr>
          <w:b/>
          <w:bCs/>
          <w:sz w:val="28"/>
          <w:szCs w:val="28"/>
        </w:rPr>
        <w:t>:00 ÷ 13:00</w:t>
      </w:r>
    </w:p>
    <w:p w:rsidR="008E0CC0" w:rsidRPr="00006942" w:rsidRDefault="008E0CC0" w:rsidP="0023554C">
      <w:pPr>
        <w:jc w:val="center"/>
        <w:rPr>
          <w:sz w:val="28"/>
          <w:szCs w:val="28"/>
          <w:u w:val="single"/>
        </w:rPr>
      </w:pPr>
      <w:r w:rsidRPr="00006942">
        <w:rPr>
          <w:sz w:val="28"/>
          <w:szCs w:val="28"/>
          <w:u w:val="single"/>
        </w:rPr>
        <w:t>Student zobowiązany jest do posiadania następujących dokumentów:</w:t>
      </w:r>
    </w:p>
    <w:p w:rsidR="008E0CC0" w:rsidRPr="00006942" w:rsidRDefault="008E0CC0" w:rsidP="0023554C">
      <w:pPr>
        <w:pStyle w:val="ListParagraph"/>
        <w:numPr>
          <w:ilvl w:val="0"/>
          <w:numId w:val="1"/>
        </w:numPr>
        <w:jc w:val="center"/>
        <w:rPr>
          <w:sz w:val="28"/>
          <w:szCs w:val="28"/>
        </w:rPr>
      </w:pPr>
      <w:r w:rsidRPr="00006942">
        <w:rPr>
          <w:sz w:val="28"/>
          <w:szCs w:val="28"/>
        </w:rPr>
        <w:t>Podanie, Program Praktyk, Polisę NNW,</w:t>
      </w:r>
    </w:p>
    <w:p w:rsidR="008E0CC0" w:rsidRPr="00006942" w:rsidRDefault="008E0CC0" w:rsidP="00AD1B06">
      <w:pPr>
        <w:pStyle w:val="ListParagraph"/>
        <w:numPr>
          <w:ilvl w:val="0"/>
          <w:numId w:val="1"/>
        </w:numPr>
        <w:jc w:val="center"/>
        <w:rPr>
          <w:sz w:val="28"/>
          <w:szCs w:val="28"/>
        </w:rPr>
      </w:pPr>
      <w:r w:rsidRPr="00006942">
        <w:rPr>
          <w:sz w:val="28"/>
          <w:szCs w:val="28"/>
        </w:rPr>
        <w:t xml:space="preserve">Skierowanie (2 egz. na każdy Oddział </w:t>
      </w:r>
      <w:r w:rsidRPr="00006942">
        <w:rPr>
          <w:b/>
          <w:bCs/>
          <w:sz w:val="28"/>
          <w:szCs w:val="28"/>
        </w:rPr>
        <w:t>podpisane przez Uczelnię</w:t>
      </w:r>
      <w:r w:rsidRPr="00006942">
        <w:rPr>
          <w:sz w:val="28"/>
          <w:szCs w:val="28"/>
        </w:rPr>
        <w:t>).</w:t>
      </w:r>
    </w:p>
    <w:p w:rsidR="008E0CC0" w:rsidRPr="00006942" w:rsidRDefault="008E0CC0" w:rsidP="00D0319B">
      <w:pPr>
        <w:jc w:val="center"/>
        <w:rPr>
          <w:sz w:val="28"/>
          <w:szCs w:val="28"/>
          <w:u w:val="single"/>
        </w:rPr>
      </w:pPr>
      <w:r w:rsidRPr="00006942">
        <w:rPr>
          <w:sz w:val="28"/>
          <w:szCs w:val="28"/>
          <w:u w:val="single"/>
        </w:rPr>
        <w:t>Na Oddziały związane z dziećmi:</w:t>
      </w:r>
    </w:p>
    <w:p w:rsidR="008E0CC0" w:rsidRPr="00006942" w:rsidRDefault="008E0CC0" w:rsidP="0023554C">
      <w:pPr>
        <w:pStyle w:val="ListParagraph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006942">
        <w:rPr>
          <w:sz w:val="28"/>
          <w:szCs w:val="28"/>
        </w:rPr>
        <w:t xml:space="preserve">Zaświadczenie z Krajowego Rejestru Karnego </w:t>
      </w:r>
      <w:r w:rsidRPr="00006942">
        <w:rPr>
          <w:b/>
          <w:bCs/>
          <w:sz w:val="28"/>
          <w:szCs w:val="28"/>
        </w:rPr>
        <w:t>(wersja sądowa - papierowa 30 zł, internetowa 20 zł),</w:t>
      </w:r>
    </w:p>
    <w:p w:rsidR="008E0CC0" w:rsidRPr="00006942" w:rsidRDefault="008E0CC0" w:rsidP="0023554C">
      <w:pPr>
        <w:pStyle w:val="ListParagraph"/>
        <w:numPr>
          <w:ilvl w:val="0"/>
          <w:numId w:val="1"/>
        </w:numPr>
        <w:jc w:val="center"/>
        <w:rPr>
          <w:sz w:val="28"/>
          <w:szCs w:val="28"/>
        </w:rPr>
      </w:pPr>
      <w:r w:rsidRPr="00006942">
        <w:rPr>
          <w:sz w:val="28"/>
          <w:szCs w:val="28"/>
        </w:rPr>
        <w:t>Zaświadczenie z Rejestru Sprawców Przestępstw na Tle Seksualnym.</w:t>
      </w:r>
    </w:p>
    <w:p w:rsidR="008E0CC0" w:rsidRPr="00006942" w:rsidRDefault="008E0CC0" w:rsidP="00D0319B">
      <w:pPr>
        <w:jc w:val="center"/>
        <w:rPr>
          <w:b/>
          <w:bCs/>
          <w:sz w:val="28"/>
          <w:szCs w:val="28"/>
        </w:rPr>
      </w:pPr>
      <w:r w:rsidRPr="00006942">
        <w:rPr>
          <w:b/>
          <w:bCs/>
          <w:sz w:val="28"/>
          <w:szCs w:val="28"/>
        </w:rPr>
        <w:t>Warunkiem uzyskania praktyk studenckich jest przedłożenie kompletu wyżej wymienionych dokumentów.</w:t>
      </w:r>
    </w:p>
    <w:p w:rsidR="008E0CC0" w:rsidRPr="00006942" w:rsidRDefault="008E0CC0" w:rsidP="00D0319B">
      <w:pPr>
        <w:jc w:val="center"/>
        <w:rPr>
          <w:b/>
          <w:bCs/>
          <w:sz w:val="28"/>
          <w:szCs w:val="28"/>
        </w:rPr>
      </w:pPr>
      <w:r w:rsidRPr="00006942">
        <w:rPr>
          <w:b/>
          <w:bCs/>
          <w:sz w:val="28"/>
          <w:szCs w:val="28"/>
        </w:rPr>
        <w:t>Dokumenty powinny zostać dostarczone przez Studenta w f</w:t>
      </w:r>
      <w:bookmarkStart w:id="0" w:name="_GoBack"/>
      <w:bookmarkEnd w:id="0"/>
      <w:r w:rsidRPr="00006942">
        <w:rPr>
          <w:b/>
          <w:bCs/>
          <w:sz w:val="28"/>
          <w:szCs w:val="28"/>
        </w:rPr>
        <w:t>ormie kserokopii</w:t>
      </w:r>
      <w:r>
        <w:rPr>
          <w:b/>
          <w:bCs/>
          <w:sz w:val="28"/>
          <w:szCs w:val="28"/>
        </w:rPr>
        <w:t xml:space="preserve"> -</w:t>
      </w:r>
      <w:r w:rsidRPr="00006942">
        <w:rPr>
          <w:b/>
          <w:bCs/>
          <w:sz w:val="28"/>
          <w:szCs w:val="28"/>
        </w:rPr>
        <w:t xml:space="preserve"> nie wykonujemy kserokopii dokumentów.</w:t>
      </w:r>
    </w:p>
    <w:p w:rsidR="008E0CC0" w:rsidRPr="00006942" w:rsidRDefault="008E0CC0" w:rsidP="00D0319B">
      <w:pPr>
        <w:jc w:val="center"/>
        <w:rPr>
          <w:sz w:val="28"/>
          <w:szCs w:val="28"/>
        </w:rPr>
      </w:pPr>
      <w:r w:rsidRPr="00006942">
        <w:rPr>
          <w:sz w:val="28"/>
          <w:szCs w:val="28"/>
        </w:rPr>
        <w:t>Spis wymaganych dokumentów podany jest również na stronie internetowej Szpitala:</w:t>
      </w:r>
    </w:p>
    <w:p w:rsidR="008E0CC0" w:rsidRPr="00006942" w:rsidRDefault="008E0CC0" w:rsidP="00D0319B">
      <w:pPr>
        <w:jc w:val="center"/>
        <w:rPr>
          <w:b/>
          <w:bCs/>
          <w:sz w:val="28"/>
          <w:szCs w:val="28"/>
        </w:rPr>
      </w:pPr>
      <w:hyperlink r:id="rId5" w:history="1">
        <w:r w:rsidRPr="00006942">
          <w:rPr>
            <w:rStyle w:val="Hyperlink"/>
            <w:b/>
            <w:bCs/>
            <w:color w:val="auto"/>
            <w:sz w:val="28"/>
            <w:szCs w:val="28"/>
          </w:rPr>
          <w:t>www.szpital.rybnik.pl</w:t>
        </w:r>
      </w:hyperlink>
    </w:p>
    <w:p w:rsidR="008E0CC0" w:rsidRPr="00006942" w:rsidRDefault="008E0CC0" w:rsidP="00AC5E18">
      <w:pPr>
        <w:jc w:val="center"/>
        <w:rPr>
          <w:b/>
          <w:bCs/>
          <w:sz w:val="28"/>
          <w:szCs w:val="28"/>
        </w:rPr>
      </w:pPr>
      <w:r w:rsidRPr="00006942">
        <w:rPr>
          <w:b/>
          <w:bCs/>
          <w:sz w:val="28"/>
          <w:szCs w:val="28"/>
        </w:rPr>
        <w:t>zakładka: Szpital, Szkolenia Praktyczne</w:t>
      </w:r>
    </w:p>
    <w:p w:rsidR="008E0CC0" w:rsidRPr="00006942" w:rsidRDefault="008E0CC0" w:rsidP="00AC5E18">
      <w:pPr>
        <w:jc w:val="center"/>
        <w:rPr>
          <w:b/>
          <w:bCs/>
          <w:sz w:val="28"/>
          <w:szCs w:val="28"/>
        </w:rPr>
      </w:pPr>
      <w:r w:rsidRPr="00006942">
        <w:rPr>
          <w:b/>
          <w:bCs/>
          <w:sz w:val="28"/>
          <w:szCs w:val="28"/>
        </w:rPr>
        <w:t>Kontakt: 32</w:t>
      </w:r>
      <w:r>
        <w:rPr>
          <w:b/>
          <w:bCs/>
          <w:sz w:val="28"/>
          <w:szCs w:val="28"/>
        </w:rPr>
        <w:t xml:space="preserve"> </w:t>
      </w:r>
      <w:r w:rsidRPr="00006942">
        <w:rPr>
          <w:b/>
          <w:bCs/>
          <w:sz w:val="28"/>
          <w:szCs w:val="28"/>
        </w:rPr>
        <w:t>429 2617, Katarzyna Brachman (osoba prowadząca obieg dokumentów studenckich).</w:t>
      </w:r>
    </w:p>
    <w:p w:rsidR="008E0CC0" w:rsidRPr="00006942" w:rsidRDefault="008E0CC0" w:rsidP="0023554C">
      <w:pPr>
        <w:jc w:val="center"/>
        <w:rPr>
          <w:sz w:val="28"/>
          <w:szCs w:val="28"/>
        </w:rPr>
      </w:pPr>
      <w:r w:rsidRPr="00006942">
        <w:rPr>
          <w:b/>
          <w:bCs/>
          <w:sz w:val="28"/>
          <w:szCs w:val="28"/>
        </w:rPr>
        <w:t>Dziękuję za dostosowanie się do powyższych wymogów, które pozwolą na sprawną obsługę Studenta.</w:t>
      </w:r>
    </w:p>
    <w:sectPr w:rsidR="008E0CC0" w:rsidRPr="00006942" w:rsidSect="00B97BC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C613EC"/>
    <w:multiLevelType w:val="hybridMultilevel"/>
    <w:tmpl w:val="10DAF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554C"/>
    <w:rsid w:val="00006942"/>
    <w:rsid w:val="00064E6C"/>
    <w:rsid w:val="0023554C"/>
    <w:rsid w:val="00842870"/>
    <w:rsid w:val="008E0CC0"/>
    <w:rsid w:val="00AC5E18"/>
    <w:rsid w:val="00AD1B06"/>
    <w:rsid w:val="00B97BC1"/>
    <w:rsid w:val="00D0319B"/>
    <w:rsid w:val="00F10E1E"/>
    <w:rsid w:val="00F153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87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3554C"/>
    <w:pPr>
      <w:ind w:left="720"/>
    </w:pPr>
  </w:style>
  <w:style w:type="character" w:styleId="Hyperlink">
    <w:name w:val="Hyperlink"/>
    <w:basedOn w:val="DefaultParagraphFont"/>
    <w:uiPriority w:val="99"/>
    <w:rsid w:val="00AC5E1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zpital.rybni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148</Words>
  <Characters>889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INFORMACJE DLA STUDENTÓW</dc:title>
  <dc:subject/>
  <dc:creator>User</dc:creator>
  <cp:keywords/>
  <dc:description/>
  <cp:lastModifiedBy>user</cp:lastModifiedBy>
  <cp:revision>2</cp:revision>
  <cp:lastPrinted>2025-03-25T20:49:00Z</cp:lastPrinted>
  <dcterms:created xsi:type="dcterms:W3CDTF">2025-03-26T12:15:00Z</dcterms:created>
  <dcterms:modified xsi:type="dcterms:W3CDTF">2025-03-26T12:15:00Z</dcterms:modified>
</cp:coreProperties>
</file>